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48"/>
        <w:gridCol w:w="445"/>
        <w:gridCol w:w="4798"/>
        <w:gridCol w:w="399"/>
        <w:gridCol w:w="4908"/>
      </w:tblGrid>
      <w:tr w:rsidR="00CC0A8F" w:rsidRPr="008A63C1" w14:paraId="3A8BE10B" w14:textId="7777777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14:paraId="358EC87B" w14:textId="63E339BA" w:rsidR="00030CAF" w:rsidRPr="00030CAF" w:rsidRDefault="00030CAF" w:rsidP="00030CA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0C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Берегите первоцветы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  <w:p w14:paraId="41ADE0DD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>Первоцветы цветут, мы их рвём не щадя</w:t>
            </w:r>
          </w:p>
          <w:p w14:paraId="46985161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А цветочек моля, говорит весь дрожа: </w:t>
            </w:r>
          </w:p>
          <w:p w14:paraId="5C76E0EF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- Ну не рви ты меня, я ещё молодой, </w:t>
            </w:r>
          </w:p>
          <w:p w14:paraId="57A023D7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Только жизнь я обрёл этой ранней весной… </w:t>
            </w:r>
          </w:p>
          <w:p w14:paraId="358BC1FA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Только свет я увидел, и будто во сне, </w:t>
            </w:r>
          </w:p>
          <w:p w14:paraId="4D9D699D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Вдруг людская рука потянулась ко мне… </w:t>
            </w:r>
          </w:p>
          <w:p w14:paraId="2AE9850D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Ну, зачем ты украл мою жизнь человек? </w:t>
            </w:r>
          </w:p>
          <w:p w14:paraId="5BA21578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Сократил мне отмерянный Господом век. </w:t>
            </w:r>
          </w:p>
          <w:p w14:paraId="741E7CF3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Вот теперь я завяну и уйду насовсем, </w:t>
            </w:r>
          </w:p>
          <w:p w14:paraId="50AC66BE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Ах, как жаль умирать! Я ведь нравился всем… </w:t>
            </w:r>
          </w:p>
          <w:p w14:paraId="00EE7998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Призываю Вас люди! Вы не рвите цветы, </w:t>
            </w:r>
          </w:p>
          <w:p w14:paraId="57BB6547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Не крадите вы жизнь этой ранней весны, </w:t>
            </w:r>
          </w:p>
          <w:p w14:paraId="4B294350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Пусть в лесах и садах первоцветы цветут, </w:t>
            </w:r>
          </w:p>
          <w:p w14:paraId="0908364C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И своей красотой пусть затмят всё вокруг! </w:t>
            </w:r>
          </w:p>
          <w:p w14:paraId="1B17BA1C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>Ну а если же люди, будут рвать все цветы,</w:t>
            </w:r>
          </w:p>
          <w:p w14:paraId="784B75FF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 xml:space="preserve">То уйдёт красота, будут голы кусты… </w:t>
            </w:r>
          </w:p>
          <w:p w14:paraId="01FAAFD3" w14:textId="77777777" w:rsidR="00030CAF" w:rsidRPr="00030CAF" w:rsidRDefault="00030CAF" w:rsidP="00030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>Опустеет весь мир, и поблекнут леса,</w:t>
            </w:r>
          </w:p>
          <w:p w14:paraId="7B3F488F" w14:textId="0937F29E" w:rsidR="00CC0A8F" w:rsidRPr="008A63C1" w:rsidRDefault="00030CAF" w:rsidP="00030CAF">
            <w:pPr>
              <w:jc w:val="both"/>
            </w:pPr>
            <w:r w:rsidRPr="00030CAF">
              <w:rPr>
                <w:rFonts w:ascii="Times New Roman" w:hAnsi="Times New Roman" w:cs="Times New Roman"/>
                <w:sz w:val="24"/>
                <w:szCs w:val="24"/>
              </w:rPr>
              <w:t>Уверяю Вас люди, что цветы рвать нельзя…</w:t>
            </w:r>
          </w:p>
        </w:tc>
        <w:tc>
          <w:tcPr>
            <w:tcW w:w="416" w:type="dxa"/>
            <w:tcBorders>
              <w:bottom w:val="nil"/>
            </w:tcBorders>
          </w:tcPr>
          <w:p w14:paraId="45CF95B4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14:paraId="1C21A106" w14:textId="5D1CBFEE" w:rsidR="00CC0A8F" w:rsidRPr="00F3086C" w:rsidRDefault="00F3086C" w:rsidP="00990E76">
            <w:pPr>
              <w:pStyle w:val="af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F3086C">
              <w:rPr>
                <w:rFonts w:ascii="Times New Roman" w:hAnsi="Times New Roman" w:cs="Times New Roman"/>
                <w:b/>
                <w:bCs/>
                <w:color w:val="C00000"/>
                <w:sz w:val="56"/>
                <w:szCs w:val="56"/>
              </w:rPr>
              <w:t>«Не губите первоцветы – весны первые приметы»</w:t>
            </w:r>
          </w:p>
        </w:tc>
        <w:tc>
          <w:tcPr>
            <w:tcW w:w="373" w:type="dxa"/>
            <w:tcBorders>
              <w:bottom w:val="nil"/>
            </w:tcBorders>
          </w:tcPr>
          <w:p w14:paraId="512B2B09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06C32ED1" w14:textId="0FB202B9" w:rsidR="00CC0A8F" w:rsidRDefault="00437932" w:rsidP="005F0F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1F1AD8" wp14:editId="79BA6C5D">
                      <wp:simplePos x="0" y="0"/>
                      <wp:positionH relativeFrom="column">
                        <wp:posOffset>462972</wp:posOffset>
                      </wp:positionH>
                      <wp:positionV relativeFrom="paragraph">
                        <wp:posOffset>55187</wp:posOffset>
                      </wp:positionV>
                      <wp:extent cx="2029691" cy="284018"/>
                      <wp:effectExtent l="0" t="0" r="27940" b="20955"/>
                      <wp:wrapNone/>
                      <wp:docPr id="7" name="Прямоугольник: скругленные угл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9691" cy="28401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0010E" w14:textId="75E4F202" w:rsidR="00437932" w:rsidRPr="00437932" w:rsidRDefault="00437932" w:rsidP="004379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 w:rsidRPr="004379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00"/>
                                    </w:rPr>
                                    <w:t>ЭКОЛОГИЧЕСКАЯ АКЦИЯ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1F1AD8" id="Прямоугольник: скругленные углы 7" o:spid="_x0000_s1026" style="position:absolute;margin-left:36.45pt;margin-top:4.35pt;width:159.8pt;height: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" fillcolor="#549e39 [3204]" strokecolor="#294e1c [1604]" strokeweight="1pt">
                      <v:stroke joinstyle="miter"/>
                      <v:textbox>
                        <w:txbxContent>
                          <w:p w14:paraId="61E0010E" w14:textId="75E4F202" w:rsidR="00437932" w:rsidRPr="00437932" w:rsidRDefault="00437932" w:rsidP="00437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</w:rPr>
                            </w:pPr>
                            <w:r w:rsidRPr="0043793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</w:rPr>
                              <w:t>ЭКОЛОГИЧЕСКАЯ АКЦИЯ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E5CE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996AC7" wp14:editId="2C5777B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13104</wp:posOffset>
                  </wp:positionV>
                  <wp:extent cx="3318164" cy="4931238"/>
                  <wp:effectExtent l="0" t="0" r="0" b="317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164" cy="493123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CA13A7" w14:textId="07AC2325" w:rsidR="00F3086C" w:rsidRPr="00F3086C" w:rsidRDefault="00F3086C" w:rsidP="00F3086C"/>
          <w:p w14:paraId="2FD54C43" w14:textId="5DB6EA33" w:rsidR="00F3086C" w:rsidRDefault="00F3086C" w:rsidP="00F3086C">
            <w:pPr>
              <w:rPr>
                <w:noProof/>
              </w:rPr>
            </w:pPr>
          </w:p>
          <w:p w14:paraId="001ED988" w14:textId="068DA6C5" w:rsidR="00F3086C" w:rsidRPr="00F3086C" w:rsidRDefault="00437932" w:rsidP="00F3086C">
            <w:pPr>
              <w:tabs>
                <w:tab w:val="left" w:pos="1713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4397E8" wp14:editId="19152AB6">
                      <wp:simplePos x="0" y="0"/>
                      <wp:positionH relativeFrom="column">
                        <wp:posOffset>6061</wp:posOffset>
                      </wp:positionH>
                      <wp:positionV relativeFrom="paragraph">
                        <wp:posOffset>2995410</wp:posOffset>
                      </wp:positionV>
                      <wp:extent cx="3096491" cy="498764"/>
                      <wp:effectExtent l="0" t="0" r="27940" b="15875"/>
                      <wp:wrapNone/>
                      <wp:docPr id="6" name="Прямоугольник: скругленные углы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6491" cy="49876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4FE85D" w14:textId="65C8AA01" w:rsidR="00437932" w:rsidRPr="00437932" w:rsidRDefault="00437932" w:rsidP="0043793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00"/>
                                      <w:sz w:val="56"/>
                                      <w:szCs w:val="56"/>
                                      <w:vertAlign w:val="superscript"/>
                                    </w:rPr>
                                  </w:pPr>
                                  <w:r w:rsidRPr="0043793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00"/>
                                      <w:sz w:val="56"/>
                                      <w:szCs w:val="56"/>
                                      <w:vertAlign w:val="superscript"/>
                                    </w:rPr>
                                    <w:t>Берегите первоцветы!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4397E8" id="Прямоугольник: скругленные углы 6" o:spid="_x0000_s1027" style="position:absolute;margin-left:.5pt;margin-top:235.85pt;width:243.8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" fillcolor="#549e39 [3204]" strokecolor="#294e1c [1604]" strokeweight="1pt">
                      <v:stroke joinstyle="miter"/>
                      <v:textbox>
                        <w:txbxContent>
                          <w:p w14:paraId="294FE85D" w14:textId="65C8AA01" w:rsidR="00437932" w:rsidRPr="00437932" w:rsidRDefault="00437932" w:rsidP="004379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43793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vertAlign w:val="superscript"/>
                              </w:rPr>
                              <w:t>Берегите первоцветы!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3086C">
              <w:tab/>
            </w:r>
          </w:p>
        </w:tc>
      </w:tr>
      <w:tr w:rsidR="00CC0A8F" w:rsidRPr="008A63C1" w14:paraId="68FF73EF" w14:textId="77777777" w:rsidTr="004642F0">
        <w:trPr>
          <w:trHeight w:val="450"/>
          <w:jc w:val="center"/>
        </w:trPr>
        <w:tc>
          <w:tcPr>
            <w:tcW w:w="4534" w:type="dxa"/>
            <w:vMerge/>
          </w:tcPr>
          <w:p w14:paraId="2345240A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14:paraId="2E84489C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14:paraId="23E24C42" w14:textId="77777777" w:rsidR="00CC0A8F" w:rsidRPr="008A63C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3B9453AC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445AC334" w14:textId="77777777" w:rsidR="00CC0A8F" w:rsidRPr="008A63C1" w:rsidRDefault="00CC0A8F" w:rsidP="005F0F31">
            <w:pPr>
              <w:rPr>
                <w:sz w:val="21"/>
              </w:rPr>
            </w:pPr>
          </w:p>
        </w:tc>
      </w:tr>
      <w:tr w:rsidR="00CC0A8F" w:rsidRPr="008A63C1" w14:paraId="4F3910FD" w14:textId="77777777" w:rsidTr="001C55B6">
        <w:trPr>
          <w:trHeight w:val="3312"/>
          <w:jc w:val="center"/>
        </w:trPr>
        <w:tc>
          <w:tcPr>
            <w:tcW w:w="4534" w:type="dxa"/>
            <w:vMerge/>
          </w:tcPr>
          <w:p w14:paraId="2B0F940F" w14:textId="77777777" w:rsidR="00CC0A8F" w:rsidRPr="008A63C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FAFBD13" w14:textId="5EEF4771" w:rsidR="00CC0A8F" w:rsidRPr="008A63C1" w:rsidRDefault="00A74642" w:rsidP="00A74642">
            <w:pPr>
              <w:pStyle w:val="af4"/>
              <w:tabs>
                <w:tab w:val="left" w:pos="1309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255F88" wp14:editId="3C496846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-154247</wp:posOffset>
                  </wp:positionV>
                  <wp:extent cx="3266769" cy="4079364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031" cy="408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ab/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14:paraId="63F5292A" w14:textId="77777777" w:rsidR="00CC0A8F" w:rsidRPr="008A63C1" w:rsidRDefault="00CC0A8F" w:rsidP="005F0F31">
            <w:pPr>
              <w:rPr>
                <w:sz w:val="21"/>
              </w:rPr>
            </w:pPr>
          </w:p>
        </w:tc>
      </w:tr>
      <w:tr w:rsidR="004642F0" w:rsidRPr="008A63C1" w14:paraId="4A63020E" w14:textId="77777777" w:rsidTr="00C46111">
        <w:trPr>
          <w:trHeight w:val="2304"/>
          <w:jc w:val="center"/>
        </w:trPr>
        <w:tc>
          <w:tcPr>
            <w:tcW w:w="4534" w:type="dxa"/>
            <w:vMerge/>
          </w:tcPr>
          <w:p w14:paraId="5B4DA6DB" w14:textId="77777777" w:rsidR="004642F0" w:rsidRPr="008A63C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4D06FD71" w14:textId="77777777" w:rsidR="004642F0" w:rsidRPr="008A63C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3ABAC40F" w14:textId="77777777" w:rsidR="007D43B3" w:rsidRPr="00DE5CE1" w:rsidRDefault="00DE5CE1" w:rsidP="00F37523">
            <w:pPr>
              <w:pStyle w:val="a4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DE5CE1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МБДОУ «ДЕТСКИЙ САД № 10 «ЧЕБУРАШКА»</w:t>
            </w:r>
          </w:p>
          <w:p w14:paraId="2035C8BF" w14:textId="5CD97959" w:rsidR="00DE5CE1" w:rsidRPr="00DE5CE1" w:rsidRDefault="00DE5CE1" w:rsidP="00DE5C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5CE1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II МЛАДШАЯ ГРУППА «ЖЕМЧУЖИНКА»</w:t>
            </w:r>
          </w:p>
        </w:tc>
      </w:tr>
    </w:tbl>
    <w:p w14:paraId="5352B58A" w14:textId="77777777" w:rsidR="00CC0A8F" w:rsidRPr="008A63C1" w:rsidRDefault="00CC0A8F" w:rsidP="00C46111">
      <w:r w:rsidRPr="008A63C1">
        <w:rPr>
          <w:lang w:bidi="ru-RU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48"/>
        <w:gridCol w:w="445"/>
        <w:gridCol w:w="4812"/>
        <w:gridCol w:w="385"/>
        <w:gridCol w:w="4908"/>
      </w:tblGrid>
      <w:tr w:rsidR="00346FFA" w:rsidRPr="008A63C1" w14:paraId="35DB3B1C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270B62E6" w14:textId="47708881" w:rsidR="00346FFA" w:rsidRPr="008A63C1" w:rsidRDefault="00A74642" w:rsidP="00B6782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AFE713E" wp14:editId="50740573">
                  <wp:simplePos x="0" y="0"/>
                  <wp:positionH relativeFrom="column">
                    <wp:posOffset>-287770</wp:posOffset>
                  </wp:positionH>
                  <wp:positionV relativeFrom="paragraph">
                    <wp:posOffset>-256308</wp:posOffset>
                  </wp:positionV>
                  <wp:extent cx="3312141" cy="2376054"/>
                  <wp:effectExtent l="0" t="0" r="3175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19" cy="238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6" w:type="dxa"/>
            <w:vMerge w:val="restart"/>
          </w:tcPr>
          <w:p w14:paraId="7ADDDD61" w14:textId="77777777" w:rsidR="00346FFA" w:rsidRPr="008A63C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59EC7E48" w14:textId="34822BFA" w:rsidR="00346FFA" w:rsidRPr="00A74642" w:rsidRDefault="00030CAF" w:rsidP="00990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4642">
              <w:rPr>
                <w:rFonts w:ascii="Times New Roman" w:hAnsi="Times New Roman" w:cs="Times New Roman"/>
                <w:sz w:val="28"/>
                <w:szCs w:val="28"/>
              </w:rPr>
              <w:t>Растительный мир нашей родины богат и разнообразен, но было бы непростительной ошибкой полагать, что кладовая природы неисчерпаема. Когда-то первоцветы встречались во многих районах лесной зоны России. Теперь же многие их виды находятся под угрозой исчезновения. Помните, что первоцветы играют исключительную роль в развитии природных экосистем. Не рвите, не уничтожайте их,</w:t>
            </w:r>
            <w:r w:rsidR="00A74642" w:rsidRPr="00A74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4642" w:rsidRPr="00A74642">
              <w:rPr>
                <w:rFonts w:ascii="Times New Roman" w:hAnsi="Times New Roman" w:cs="Times New Roman"/>
                <w:sz w:val="28"/>
                <w:szCs w:val="28"/>
              </w:rPr>
              <w:t>а любуйтесь, фотографируйте и зарисовывайте!</w:t>
            </w:r>
          </w:p>
        </w:tc>
        <w:tc>
          <w:tcPr>
            <w:tcW w:w="360" w:type="dxa"/>
            <w:vMerge w:val="restart"/>
          </w:tcPr>
          <w:p w14:paraId="60B56F77" w14:textId="77777777" w:rsidR="00346FFA" w:rsidRPr="008A63C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14:paraId="2B8203DF" w14:textId="57096B6D" w:rsidR="00346FFA" w:rsidRPr="008A63C1" w:rsidRDefault="00F3086C" w:rsidP="00F37523">
            <w:pPr>
              <w:pStyle w:val="21"/>
            </w:pPr>
            <w:r w:rsidRPr="00F3086C">
              <w:t>«Берегите цветы, не губите, творенье природы не рвите!»</w:t>
            </w:r>
          </w:p>
        </w:tc>
      </w:tr>
      <w:tr w:rsidR="00346FFA" w:rsidRPr="008A63C1" w14:paraId="7EB61D09" w14:textId="77777777" w:rsidTr="004642F0">
        <w:trPr>
          <w:trHeight w:val="369"/>
          <w:jc w:val="center"/>
        </w:trPr>
        <w:tc>
          <w:tcPr>
            <w:tcW w:w="4534" w:type="dxa"/>
          </w:tcPr>
          <w:p w14:paraId="36776462" w14:textId="77777777" w:rsidR="00346FFA" w:rsidRPr="008A63C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1D52DAD2" w14:textId="77777777" w:rsidR="00346FFA" w:rsidRPr="008A63C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0EA16E41" w14:textId="77777777" w:rsidR="00346FFA" w:rsidRPr="008A63C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20F5D6C" w14:textId="77777777" w:rsidR="00346FFA" w:rsidRPr="008A63C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027FDFB7" w14:textId="77777777" w:rsidR="00346FFA" w:rsidRPr="008A63C1" w:rsidRDefault="00346FFA" w:rsidP="00346FFA">
            <w:pPr>
              <w:pStyle w:val="af4"/>
            </w:pPr>
          </w:p>
        </w:tc>
      </w:tr>
      <w:tr w:rsidR="004642F0" w:rsidRPr="008A63C1" w14:paraId="02AB81B6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2B84CCE5" w14:textId="61C82ABF" w:rsidR="00B67824" w:rsidRPr="008A63C1" w:rsidRDefault="00F3086C" w:rsidP="00F37523">
            <w:pPr>
              <w:pStyle w:val="1"/>
              <w:rPr>
                <w:rStyle w:val="10"/>
                <w:b/>
              </w:rPr>
            </w:pPr>
            <w:r w:rsidRPr="00F3086C">
              <w:rPr>
                <w:u w:val="single"/>
              </w:rPr>
              <w:t>Загадки о первоцветах</w:t>
            </w:r>
            <w:r>
              <w:t>.</w:t>
            </w:r>
          </w:p>
          <w:p w14:paraId="44A0B404" w14:textId="77777777" w:rsidR="00F3086C" w:rsidRPr="00F3086C" w:rsidRDefault="00F3086C" w:rsidP="00F30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86C">
              <w:rPr>
                <w:rFonts w:ascii="Times New Roman" w:hAnsi="Times New Roman" w:cs="Times New Roman"/>
                <w:sz w:val="28"/>
                <w:szCs w:val="28"/>
              </w:rPr>
              <w:t>Белые горошки на зелёной ножке (ландыши).</w:t>
            </w:r>
          </w:p>
          <w:p w14:paraId="6426D172" w14:textId="77777777" w:rsidR="00F3086C" w:rsidRPr="00F3086C" w:rsidRDefault="00F3086C" w:rsidP="00F30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86C">
              <w:rPr>
                <w:rFonts w:ascii="Times New Roman" w:hAnsi="Times New Roman" w:cs="Times New Roman"/>
                <w:sz w:val="28"/>
                <w:szCs w:val="28"/>
              </w:rPr>
              <w:t>Он и мачеха, и мать, как цветочек этот звать (мать-и-мачеха)</w:t>
            </w:r>
          </w:p>
          <w:p w14:paraId="403DF401" w14:textId="77777777" w:rsidR="00F3086C" w:rsidRPr="00F3086C" w:rsidRDefault="00F3086C" w:rsidP="00F30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86C">
              <w:rPr>
                <w:rFonts w:ascii="Times New Roman" w:hAnsi="Times New Roman" w:cs="Times New Roman"/>
                <w:sz w:val="28"/>
                <w:szCs w:val="28"/>
              </w:rPr>
              <w:t xml:space="preserve">Жёлтый, белый, голубой; на земле растут пустой. У весны есть фокусы: распустились… (крокусы). </w:t>
            </w:r>
          </w:p>
          <w:p w14:paraId="23C6B24A" w14:textId="77777777" w:rsidR="00F3086C" w:rsidRPr="00F3086C" w:rsidRDefault="00F3086C" w:rsidP="00F30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86C">
              <w:rPr>
                <w:rFonts w:ascii="Times New Roman" w:hAnsi="Times New Roman" w:cs="Times New Roman"/>
                <w:sz w:val="28"/>
                <w:szCs w:val="28"/>
              </w:rPr>
              <w:t xml:space="preserve">В палисадниках растут, разноцветные, летом были бы они незаметными, а весною так желанны нам нарциссы и (тюльпаны). </w:t>
            </w:r>
          </w:p>
          <w:p w14:paraId="65E00AA9" w14:textId="18B29840" w:rsidR="004642F0" w:rsidRPr="008A63C1" w:rsidRDefault="00F3086C" w:rsidP="00F3086C">
            <w:r w:rsidRPr="00F3086C">
              <w:rPr>
                <w:rFonts w:ascii="Times New Roman" w:hAnsi="Times New Roman" w:cs="Times New Roman"/>
                <w:sz w:val="28"/>
                <w:szCs w:val="28"/>
              </w:rPr>
              <w:t>Жёлтый, белый, тёмно-красный, нежный, смелый и прекрасный — не боится в самом деле ни морозов, ни метелей (морозник)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F05F200" w14:textId="77777777" w:rsidR="004642F0" w:rsidRPr="008A63C1" w:rsidRDefault="004642F0" w:rsidP="00B67824">
            <w:pPr>
              <w:pStyle w:val="af4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0221C677" w14:textId="77777777" w:rsidR="004642F0" w:rsidRPr="008A63C1" w:rsidRDefault="004642F0" w:rsidP="00B67824">
            <w:pPr>
              <w:pStyle w:val="af4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64C77C40" w14:textId="77777777" w:rsidR="004642F0" w:rsidRPr="008A63C1" w:rsidRDefault="004642F0" w:rsidP="00B67824">
            <w:pPr>
              <w:pStyle w:val="af4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4C1F33DB" w14:textId="77777777" w:rsidR="00437932" w:rsidRPr="00437932" w:rsidRDefault="00437932" w:rsidP="00437932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7932">
              <w:rPr>
                <w:rFonts w:ascii="Times New Roman" w:hAnsi="Times New Roman" w:cs="Times New Roman"/>
                <w:b/>
                <w:bCs/>
                <w:sz w:val="22"/>
              </w:rPr>
              <w:t>Цветы-первоцветы</w:t>
            </w:r>
          </w:p>
          <w:p w14:paraId="21AE20A0" w14:textId="0BDA2DE4" w:rsidR="00437932" w:rsidRPr="00437932" w:rsidRDefault="00437932" w:rsidP="00437932">
            <w:pPr>
              <w:rPr>
                <w:rFonts w:ascii="Times New Roman" w:hAnsi="Times New Roman" w:cs="Times New Roman"/>
                <w:sz w:val="22"/>
              </w:rPr>
            </w:pPr>
            <w:r w:rsidRPr="00437932">
              <w:rPr>
                <w:rFonts w:ascii="Times New Roman" w:hAnsi="Times New Roman" w:cs="Times New Roman"/>
                <w:sz w:val="22"/>
              </w:rPr>
              <w:t>Какие красивые названия у первоцветов! Нежные, весенние, красочные. Некоторые из них закрываются на ночь, а утром, с первыми лучами солнца, раскрываются вновь.</w:t>
            </w:r>
          </w:p>
          <w:p w14:paraId="4BEB770B" w14:textId="77777777" w:rsidR="00437932" w:rsidRPr="00437932" w:rsidRDefault="00437932" w:rsidP="00437932">
            <w:pPr>
              <w:rPr>
                <w:rFonts w:ascii="Times New Roman" w:hAnsi="Times New Roman" w:cs="Times New Roman"/>
                <w:sz w:val="22"/>
              </w:rPr>
            </w:pPr>
            <w:r w:rsidRPr="00437932">
              <w:rPr>
                <w:rFonts w:ascii="Times New Roman" w:hAnsi="Times New Roman" w:cs="Times New Roman"/>
                <w:b/>
                <w:bCs/>
                <w:sz w:val="22"/>
              </w:rPr>
              <w:t>Первоцвет перелеска</w:t>
            </w:r>
            <w:r w:rsidRPr="00437932">
              <w:rPr>
                <w:rFonts w:ascii="Times New Roman" w:hAnsi="Times New Roman" w:cs="Times New Roman"/>
                <w:sz w:val="22"/>
              </w:rPr>
              <w:t xml:space="preserve"> – самый «звёздный» весенний цветок. Почему? Потому что когда смотришь на него, то, кажется, что в одно место сбежались маленькие звёздочки.</w:t>
            </w:r>
          </w:p>
          <w:p w14:paraId="52B2EDA7" w14:textId="77777777" w:rsidR="00437932" w:rsidRPr="00437932" w:rsidRDefault="00437932" w:rsidP="00437932">
            <w:pPr>
              <w:rPr>
                <w:rFonts w:ascii="Times New Roman" w:hAnsi="Times New Roman" w:cs="Times New Roman"/>
                <w:sz w:val="22"/>
              </w:rPr>
            </w:pPr>
            <w:r w:rsidRPr="00437932">
              <w:rPr>
                <w:rFonts w:ascii="Times New Roman" w:hAnsi="Times New Roman" w:cs="Times New Roman"/>
                <w:b/>
                <w:bCs/>
                <w:sz w:val="22"/>
              </w:rPr>
              <w:t>Мать-и-мачеха</w:t>
            </w:r>
            <w:r w:rsidRPr="00437932">
              <w:rPr>
                <w:rFonts w:ascii="Times New Roman" w:hAnsi="Times New Roman" w:cs="Times New Roman"/>
                <w:sz w:val="22"/>
              </w:rPr>
              <w:t xml:space="preserve"> – самый «солнечный» первоцвет. По какой причине? А цветы мать-и-мачехи похожи на маленькие солнышки.</w:t>
            </w:r>
          </w:p>
          <w:p w14:paraId="74B6DDF1" w14:textId="77777777" w:rsidR="00437932" w:rsidRPr="00437932" w:rsidRDefault="00437932" w:rsidP="00437932">
            <w:pPr>
              <w:rPr>
                <w:rFonts w:ascii="Times New Roman" w:hAnsi="Times New Roman" w:cs="Times New Roman"/>
                <w:sz w:val="22"/>
              </w:rPr>
            </w:pPr>
            <w:r w:rsidRPr="00437932">
              <w:rPr>
                <w:rFonts w:ascii="Times New Roman" w:hAnsi="Times New Roman" w:cs="Times New Roman"/>
                <w:b/>
                <w:bCs/>
                <w:sz w:val="22"/>
              </w:rPr>
              <w:t xml:space="preserve">Ветреница </w:t>
            </w:r>
            <w:r w:rsidRPr="00437932">
              <w:rPr>
                <w:rFonts w:ascii="Times New Roman" w:hAnsi="Times New Roman" w:cs="Times New Roman"/>
                <w:sz w:val="22"/>
              </w:rPr>
              <w:t>– самый «ветреный» первоцвет. Отчего? Оттого, что цветочки покачиваются на тонких стебельках даже от тихих порывов ветра.</w:t>
            </w:r>
          </w:p>
          <w:p w14:paraId="2B4B4BE6" w14:textId="4EC3C395" w:rsidR="00B67824" w:rsidRPr="00437932" w:rsidRDefault="00437932" w:rsidP="00437932">
            <w:pPr>
              <w:rPr>
                <w:rFonts w:ascii="Times New Roman" w:hAnsi="Times New Roman" w:cs="Times New Roman"/>
                <w:sz w:val="22"/>
              </w:rPr>
            </w:pPr>
            <w:r w:rsidRPr="00437932">
              <w:rPr>
                <w:rFonts w:ascii="Times New Roman" w:hAnsi="Times New Roman" w:cs="Times New Roman"/>
                <w:b/>
                <w:bCs/>
                <w:sz w:val="22"/>
              </w:rPr>
              <w:t>Пролеска</w:t>
            </w:r>
            <w:r w:rsidRPr="00437932">
              <w:rPr>
                <w:rFonts w:ascii="Times New Roman" w:hAnsi="Times New Roman" w:cs="Times New Roman"/>
                <w:sz w:val="22"/>
              </w:rPr>
              <w:t xml:space="preserve"> – самый «морской» первоцвет. В связи с чем? Просто во время щедрого цветения довольно большая территория заполняется «синими брызгами», они сливаются, образуя «синее море».</w:t>
            </w:r>
          </w:p>
        </w:tc>
      </w:tr>
      <w:tr w:rsidR="004642F0" w:rsidRPr="008A63C1" w14:paraId="133C506E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089BDDB7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5E956A9B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2527A4D3" w14:textId="77777777" w:rsidR="004642F0" w:rsidRPr="008A63C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7CEB0C1D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603CB017" w14:textId="77777777" w:rsidR="004642F0" w:rsidRPr="008A63C1" w:rsidRDefault="004642F0" w:rsidP="004642F0">
            <w:pPr>
              <w:rPr>
                <w:sz w:val="21"/>
              </w:rPr>
            </w:pPr>
          </w:p>
        </w:tc>
      </w:tr>
      <w:tr w:rsidR="004642F0" w:rsidRPr="008A63C1" w14:paraId="6B7A32D4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0BE638EC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1A22689D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35140F53" w14:textId="40ECF092" w:rsidR="004642F0" w:rsidRPr="008A63C1" w:rsidRDefault="00A74642" w:rsidP="00C4611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73D63C" wp14:editId="097CCCC4">
                  <wp:simplePos x="0" y="0"/>
                  <wp:positionH relativeFrom="column">
                    <wp:posOffset>-197579</wp:posOffset>
                  </wp:positionH>
                  <wp:positionV relativeFrom="paragraph">
                    <wp:posOffset>8255</wp:posOffset>
                  </wp:positionV>
                  <wp:extent cx="3303905" cy="2964873"/>
                  <wp:effectExtent l="0" t="0" r="0" b="698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2964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vMerge/>
          </w:tcPr>
          <w:p w14:paraId="5D9CB725" w14:textId="77777777" w:rsidR="004642F0" w:rsidRPr="008A63C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602AF808" w14:textId="77777777" w:rsidR="004642F0" w:rsidRPr="008A63C1" w:rsidRDefault="004642F0" w:rsidP="004642F0">
            <w:pPr>
              <w:rPr>
                <w:sz w:val="21"/>
              </w:rPr>
            </w:pPr>
          </w:p>
        </w:tc>
      </w:tr>
    </w:tbl>
    <w:p w14:paraId="49FCECBF" w14:textId="77777777" w:rsidR="00B67824" w:rsidRPr="008A63C1" w:rsidRDefault="00B67824" w:rsidP="00C46111"/>
    <w:sectPr w:rsidR="00B67824" w:rsidRPr="008A63C1" w:rsidSect="008A63C1">
      <w:headerReference w:type="default" r:id="rId15"/>
      <w:headerReference w:type="first" r:id="rId16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A06F4" w14:textId="77777777" w:rsidR="008C19CD" w:rsidRDefault="008C19CD" w:rsidP="00D210FA">
      <w:pPr>
        <w:spacing w:after="0"/>
      </w:pPr>
      <w:r>
        <w:separator/>
      </w:r>
    </w:p>
  </w:endnote>
  <w:endnote w:type="continuationSeparator" w:id="0">
    <w:p w14:paraId="2DECB16E" w14:textId="77777777" w:rsidR="008C19CD" w:rsidRDefault="008C19CD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FB81" w14:textId="77777777" w:rsidR="008C19CD" w:rsidRDefault="008C19CD" w:rsidP="00D210FA">
      <w:pPr>
        <w:spacing w:after="0"/>
      </w:pPr>
      <w:r>
        <w:separator/>
      </w:r>
    </w:p>
  </w:footnote>
  <w:footnote w:type="continuationSeparator" w:id="0">
    <w:p w14:paraId="189D1E10" w14:textId="77777777" w:rsidR="008C19CD" w:rsidRDefault="008C19CD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E9EE" w14:textId="77777777" w:rsidR="00CC0A8F" w:rsidRDefault="00346FFA">
    <w:pPr>
      <w:pStyle w:val="af0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8DDF559" wp14:editId="661A2BD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Группа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Прямоугольник 45" descr="Внутри изображения, вверху слева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4530F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Группа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Прямоугольник 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 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Прямоугольник 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 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 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Группа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Прямоугольник 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Прямоугольник 46" descr="Внутри центрального изображения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28DDF559" id="Группа 63" o:spid="_x0000_s1028" alt="&quot;&quot;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">
              <v:rect id="Прямоугольник 45" o:spid="_x0000_s1029" alt="Внутри изображения, вверху слева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    <v:fill r:id="rId3" o:title="Внутри изображения, вверху слева" recolor="t" type="frame"/>
                <o:lock v:ext="edit" aspectratio="t"/>
                <v:textbox>
                  <w:txbxContent>
                    <w:p w14:paraId="7834530F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Группа 1" o:spid="_x0000_s1030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Прямоугольник 48" o:spid="_x0000_s1031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8ab833 [3205]" stroked="f" strokeweight="1pt"/>
                <v:rect id="Прямоугольник 49" o:spid="_x0000_s1032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029676 [3207]" stroked="f" strokeweight="1pt"/>
                <v:rect id="Прямоугольник 50" o:spid="_x0000_s1033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55f51 [3215]" stroked="f" strokeweight="1pt"/>
              </v:group>
              <v:group id="Группа 55" o:spid="_x0000_s1034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Прямоугольник 56" o:spid="_x0000_s1035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8ab833 [3205]" stroked="f" strokeweight="1pt"/>
                <v:rect id="Прямоугольник 57" o:spid="_x0000_s1036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029676 [3207]" stroked="f" strokeweight="1pt"/>
                <v:rect id="Прямоугольник 59" o:spid="_x0000_s1037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55f51 [3215]" stroked="f" strokeweight="1pt"/>
              </v:group>
              <v:group id="Группа 1" o:spid="_x0000_s1038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Прямоугольник 52" o:spid="_x0000_s103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8ab833 [3205]" stroked="f" strokeweight="1pt"/>
                <v:rect id="Прямоугольник 53" o:spid="_x0000_s104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029676 [3207]" stroked="f" strokeweight="1pt"/>
                <v:rect id="Прямоугольник 54" o:spid="_x0000_s104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55f51 [3215]" stroked="f" strokeweight="1pt"/>
              </v:group>
              <v:rect id="Прямоугольник 46" o:spid="_x0000_s1042" alt="Внутри центрального изображения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    <v:fill r:id="rId4" o:title="Внутри центрального изображения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ru-RU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016B" w14:textId="77777777" w:rsidR="00D210FA" w:rsidRDefault="004642F0">
    <w:pPr>
      <w:pStyle w:val="af0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15111FD7" wp14:editId="4CFF46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Группа 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Прямоугольник 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Группа 26" descr="Элементы оформления" title="Оформление переднего плана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Прямоугольник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 descr="Ребенок с мелом " title="Изображение на переднем плане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 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 36" descr="Ребенок раскрашивает" title="Изображение на переднем плане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Прямоугольник 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33C62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Группа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Прямоугольник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 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Группа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Прямоугольник 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 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 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Прямоугольник 37" descr="Ребенок со следами краски на руках " title="Ребенок со следами краски на руках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9D47A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15111FD7" id="Группа 65" o:spid="_x0000_s1043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">
              <v:rect id="Прямоугольник 18" o:spid="_x0000_s1044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8ab833 [3205]" stroked="f" strokeweight="1pt"/>
              <v:group id="Группа 26" o:spid="_x0000_s1045" alt="Элементы оформления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Прямоугольник 27" o:spid="_x0000_s1046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55f51 [3215]" stroked="f" strokeweight="1pt"/>
                <v:rect id="Прямоугольник 28" o:spid="_x0000_s1047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55f51 [3215]" stroked="f" strokeweight="1pt"/>
                <v:rect id="Прямоугольник 29" o:spid="_x0000_s1048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8ab833 [3205]" stroked="f" strokeweight="1pt"/>
                <v:rect id="Прямоугольник 30" o:spid="_x0000_s1049" alt="Ребенок с мелом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Ребенок с мелом " recolor="t" type="frame"/>
                </v:rect>
                <v:rect id="Прямоугольник 31" o:spid="_x0000_s1050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029676 [3207]" stroked="f" strokeweight="1pt">
                  <v:fill opacity="46517f"/>
                </v:rect>
                <v:rect id="Прямоугольник 32" o:spid="_x0000_s1051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Прямоугольник 33" o:spid="_x0000_s1052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Прямоугольник 34" o:spid="_x0000_s1053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Прямоугольник 35" o:spid="_x0000_s1054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8ab833 [3205]" stroked="f" strokeweight="1pt"/>
                <v:rect id="Прямоугольник 36" o:spid="_x0000_s1055" alt="Ребенок раскрашивает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Ребенок раскрашивает" recolor="t" type="frame"/>
                </v:rect>
              </v:group>
              <v:rect id="Прямоугольник 17" o:spid="_x0000_s1056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55f51 [3215]" stroked="f" strokeweight="1pt">
                <v:textbox>
                  <w:txbxContent>
                    <w:p w14:paraId="23433C62" w14:textId="77777777" w:rsidR="005F0F31" w:rsidRPr="00D57231" w:rsidRDefault="005F0F31" w:rsidP="004642F0"/>
                  </w:txbxContent>
                </v:textbox>
              </v:rect>
              <v:group id="Группа 1" o:spid="_x0000_s1057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Прямоугольник 23" o:spid="_x0000_s1058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8ab833 [3205]" stroked="f" strokeweight="1pt"/>
                <v:rect id="Прямоугольник 24" o:spid="_x0000_s1059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029676 [3207]" stroked="f" strokeweight="1pt"/>
                <v:rect id="Прямоугольник 25" o:spid="_x0000_s1060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5f51 [3215]" stroked="f" strokeweight="1pt"/>
              </v:group>
              <v:group id="Группа 1" o:spid="_x0000_s1061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Прямоугольник 40" o:spid="_x0000_s1062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8ab833 [3205]" stroked="f" strokeweight="1pt"/>
                <v:rect id="Прямоугольник 41" o:spid="_x0000_s1063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029676 [3207]" stroked="f" strokeweight="1pt"/>
                <v:rect id="Прямоугольник 42" o:spid="_x0000_s1064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55f51 [3215]" stroked="f" strokeweight="1pt"/>
              </v:group>
              <v:rect id="Прямоугольник 37" o:spid="_x0000_s1065" alt="Ребенок со следами краски на руках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    <v:fill r:id="rId6" o:title="Ребенок со следами краски на руках " recolor="t" type="frame"/>
                <o:lock v:ext="edit" aspectratio="t"/>
                <v:textbox>
                  <w:txbxContent>
                    <w:p w14:paraId="1FE9D47A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CAF"/>
    <w:rsid w:val="00002366"/>
    <w:rsid w:val="00023293"/>
    <w:rsid w:val="00030CAF"/>
    <w:rsid w:val="00061977"/>
    <w:rsid w:val="0008782A"/>
    <w:rsid w:val="000A065A"/>
    <w:rsid w:val="000B44E8"/>
    <w:rsid w:val="00106FC5"/>
    <w:rsid w:val="00120DEC"/>
    <w:rsid w:val="001C55B6"/>
    <w:rsid w:val="001D6CC4"/>
    <w:rsid w:val="00206405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37932"/>
    <w:rsid w:val="0044367C"/>
    <w:rsid w:val="004642F0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605F8"/>
    <w:rsid w:val="006676A1"/>
    <w:rsid w:val="006833BD"/>
    <w:rsid w:val="006E2D42"/>
    <w:rsid w:val="00720FEE"/>
    <w:rsid w:val="00764B6F"/>
    <w:rsid w:val="007659B4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A63C1"/>
    <w:rsid w:val="008C19CD"/>
    <w:rsid w:val="008E3921"/>
    <w:rsid w:val="0090027B"/>
    <w:rsid w:val="00905238"/>
    <w:rsid w:val="00913A45"/>
    <w:rsid w:val="0094702A"/>
    <w:rsid w:val="00967DAB"/>
    <w:rsid w:val="009709B8"/>
    <w:rsid w:val="009822CB"/>
    <w:rsid w:val="00990E76"/>
    <w:rsid w:val="00991A53"/>
    <w:rsid w:val="00996F4E"/>
    <w:rsid w:val="009F71FE"/>
    <w:rsid w:val="00A31F33"/>
    <w:rsid w:val="00A70A62"/>
    <w:rsid w:val="00A71DA8"/>
    <w:rsid w:val="00A74642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DE5CE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086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C255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0B44E8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55F51" w:themeColor="text2"/>
      <w:spacing w:val="10"/>
      <w:sz w:val="28"/>
    </w:rPr>
  </w:style>
  <w:style w:type="paragraph" w:styleId="2">
    <w:name w:val="heading 2"/>
    <w:basedOn w:val="a"/>
    <w:next w:val="a"/>
    <w:link w:val="20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4">
    <w:name w:val="heading 4"/>
    <w:next w:val="a"/>
    <w:link w:val="40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8AB833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rsid w:val="00A70A62"/>
    <w:rPr>
      <w:rFonts w:eastAsia="Times New Roman" w:cs="Arial"/>
      <w:b/>
      <w:noProof/>
      <w:color w:val="8AB833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90E76"/>
    <w:rPr>
      <w:rFonts w:asciiTheme="majorHAnsi" w:hAnsiTheme="majorHAnsi"/>
      <w:b/>
      <w:color w:val="455F51" w:themeColor="text2"/>
      <w:spacing w:val="10"/>
      <w:sz w:val="28"/>
    </w:rPr>
  </w:style>
  <w:style w:type="character" w:styleId="a8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9">
    <w:name w:val="Intense Emphasis"/>
    <w:basedOn w:val="a0"/>
    <w:uiPriority w:val="21"/>
    <w:semiHidden/>
    <w:rsid w:val="00967DAB"/>
    <w:rPr>
      <w:i/>
      <w:iCs/>
      <w:color w:val="549E39" w:themeColor="accent1"/>
    </w:rPr>
  </w:style>
  <w:style w:type="paragraph" w:styleId="aa">
    <w:name w:val="Intense Quote"/>
    <w:basedOn w:val="a"/>
    <w:next w:val="a"/>
    <w:link w:val="ab"/>
    <w:uiPriority w:val="30"/>
    <w:semiHidden/>
    <w:rsid w:val="00967DAB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ab">
    <w:name w:val="Выделенная цитата Знак"/>
    <w:basedOn w:val="a0"/>
    <w:link w:val="aa"/>
    <w:uiPriority w:val="30"/>
    <w:semiHidden/>
    <w:rsid w:val="00967DAB"/>
    <w:rPr>
      <w:rFonts w:eastAsia="Times New Roman" w:cs="Times New Roman"/>
      <w:i/>
      <w:iCs/>
      <w:color w:val="549E39" w:themeColor="accent1"/>
      <w:sz w:val="21"/>
    </w:rPr>
  </w:style>
  <w:style w:type="character" w:styleId="ac">
    <w:name w:val="Intense Reference"/>
    <w:basedOn w:val="a0"/>
    <w:uiPriority w:val="32"/>
    <w:semiHidden/>
    <w:rsid w:val="00967DAB"/>
    <w:rPr>
      <w:b/>
      <w:bCs/>
      <w:smallCaps/>
      <w:color w:val="549E39" w:themeColor="accent1"/>
      <w:spacing w:val="5"/>
    </w:rPr>
  </w:style>
  <w:style w:type="character" w:styleId="ad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styleId="ae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f">
    <w:name w:val="Обычный текст"/>
    <w:aliases w:val="темный фон"/>
    <w:basedOn w:val="a"/>
    <w:qFormat/>
    <w:rsid w:val="00990E76"/>
    <w:rPr>
      <w:color w:val="FFFFFF" w:themeColor="background1"/>
    </w:rPr>
  </w:style>
  <w:style w:type="paragraph" w:styleId="af0">
    <w:name w:val="header"/>
    <w:basedOn w:val="a"/>
    <w:link w:val="af1"/>
    <w:uiPriority w:val="99"/>
    <w:semiHidden/>
    <w:rsid w:val="00C46111"/>
    <w:pPr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C46111"/>
  </w:style>
  <w:style w:type="paragraph" w:styleId="af2">
    <w:name w:val="footer"/>
    <w:basedOn w:val="a"/>
    <w:link w:val="af3"/>
    <w:uiPriority w:val="99"/>
    <w:semiHidden/>
    <w:rsid w:val="00C46111"/>
    <w:pPr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C46111"/>
  </w:style>
  <w:style w:type="paragraph" w:styleId="af4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af5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55F51" w:themeColor="text2"/>
      <w:spacing w:val="-10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6111"/>
    <w:rPr>
      <w:rFonts w:asciiTheme="majorHAnsi" w:hAnsiTheme="majorHAnsi"/>
      <w:b/>
      <w:noProof/>
      <w:color w:val="455F51" w:themeColor="text2"/>
      <w:spacing w:val="-10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83;&#1077;&#1085;&#1072;%20&#1041;&#1086;&#1076;&#1085;&#1072;&#1088;\AppData\Local\Microsoft\Office\16.0\DTS\ru-RU%7b1757D800-76C7-443A-8D7B-4706990FCC08%7d\%7bDBC1F1EF-4B89-474F-A93C-62CB69849A49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{DBC1F1EF-4B89-474F-A93C-62CB69849A49}tf16412178_win32</Template>
  <TotalTime>0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2025-03-21T07:57:00Z</dcterms:created>
  <dcterms:modified xsi:type="dcterms:W3CDTF">2025-03-21T08:59:00Z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